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page" w:tblpX="3443" w:tblpY="1273"/>
        <w:tblW w:w="7427" w:type="dxa"/>
        <w:tblLayout w:type="fixed"/>
        <w:tblLook w:val="01E0" w:firstRow="1" w:lastRow="1" w:firstColumn="1" w:lastColumn="1" w:noHBand="0" w:noVBand="0"/>
      </w:tblPr>
      <w:tblGrid>
        <w:gridCol w:w="569"/>
        <w:gridCol w:w="331"/>
        <w:gridCol w:w="1710"/>
        <w:gridCol w:w="1393"/>
        <w:gridCol w:w="540"/>
        <w:gridCol w:w="90"/>
        <w:gridCol w:w="360"/>
        <w:gridCol w:w="2434"/>
      </w:tblGrid>
      <w:tr w:rsidR="00855F6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Default="00486932" w:rsidP="00AF3FFC">
            <w:pPr>
              <w:pStyle w:val="Text"/>
              <w:framePr w:hSpace="0" w:wrap="auto" w:vAnchor="margin" w:hAnchor="text" w:xAlign="left" w:yAlign="inline"/>
            </w:pPr>
            <w:r>
              <w:t>Happy Holidays from</w:t>
            </w:r>
            <w:r w:rsidR="00AF3FFC">
              <w:t xml:space="preserve">   </w:t>
            </w:r>
            <w:r>
              <w:t xml:space="preserve"> </w:t>
            </w:r>
            <w:sdt>
              <w:sdtPr>
                <w:id w:val="1028205610"/>
                <w:placeholder>
                  <w:docPart w:val="71ABD2FE8A0C441FA838E6399FE576F3"/>
                </w:placeholder>
              </w:sdtPr>
              <w:sdtEndPr/>
              <w:sdtContent>
                <w:r w:rsidR="00AF3FFC">
                  <w:rPr>
                    <w:noProof/>
                  </w:rPr>
                  <w:drawing>
                    <wp:inline distT="0" distB="0" distL="0" distR="0" wp14:anchorId="7FFFE31F" wp14:editId="16B907F0">
                      <wp:extent cx="2352675" cy="400050"/>
                      <wp:effectExtent l="19050" t="0" r="9525" b="0"/>
                      <wp:docPr id="2" name="Picture 1" descr="HWlogo-4web-tagline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Wlogo-4web-tagline.gif"/>
                              <pic:cNvPicPr/>
                            </pic:nvPicPr>
                            <pic:blipFill>
                              <a:blip r:embed="rId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71224" cy="4032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>
              <w:t xml:space="preserve"> </w:t>
            </w:r>
          </w:p>
        </w:tc>
      </w:tr>
      <w:tr w:rsidR="00855F6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Heading1"/>
              <w:framePr w:hSpace="0" w:wrap="auto" w:vAnchor="margin" w:hAnchor="text" w:xAlign="left" w:yAlign="inline"/>
            </w:pPr>
            <w:r>
              <w:t>Gift Certificate</w:t>
            </w:r>
          </w:p>
        </w:tc>
      </w:tr>
      <w:tr w:rsidR="00855F61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This certificate entitles</w:t>
            </w:r>
          </w:p>
        </w:tc>
        <w:tc>
          <w:tcPr>
            <w:tcW w:w="4817" w:type="dxa"/>
            <w:gridSpan w:val="5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 w:rsidP="00EE487A">
            <w:pPr>
              <w:pStyle w:val="Recipient"/>
              <w:framePr w:hSpace="0" w:wrap="auto" w:vAnchor="margin" w:hAnchor="text" w:xAlign="left" w:yAlign="inline"/>
            </w:pPr>
          </w:p>
        </w:tc>
      </w:tr>
      <w:tr w:rsidR="00855F61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to</w:t>
            </w:r>
          </w:p>
        </w:tc>
        <w:sdt>
          <w:sdtPr>
            <w:id w:val="1028205616"/>
            <w:placeholder>
              <w:docPart w:val="71ABD2FE8A0C441FA838E6399FE576F3"/>
            </w:placeholder>
          </w:sdtPr>
          <w:sdtEndPr/>
          <w:sdtContent>
            <w:tc>
              <w:tcPr>
                <w:tcW w:w="6527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DD4655" w:rsidP="00ED641F">
                <w:pPr>
                  <w:pStyle w:val="GiftDetails"/>
                  <w:framePr w:hSpace="0" w:wrap="auto" w:vAnchor="margin" w:hAnchor="text" w:xAlign="left" w:yAlign="inline"/>
                </w:pPr>
                <w:r>
                  <w:t>???</w:t>
                </w:r>
                <w:bookmarkStart w:id="0" w:name="_GoBack"/>
                <w:bookmarkEnd w:id="0"/>
                <w:r>
                  <w:t xml:space="preserve"> hours of services any time during the year</w:t>
                </w:r>
                <w:r w:rsidR="00A83035">
                  <w:t>, 2018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7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r>
              <w:tab/>
            </w: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DD4655">
            <w:pPr>
              <w:pStyle w:val="Address"/>
              <w:framePr w:hSpace="0" w:wrap="auto" w:vAnchor="margin" w:hAnchor="text" w:xAlign="left" w:yAlign="inline"/>
            </w:pPr>
            <w:sdt>
              <w:sdtPr>
                <w:id w:val="1028205618"/>
                <w:placeholder>
                  <w:docPart w:val="EBA37D6943214C059398665787E39F66"/>
                </w:placeholder>
              </w:sdtPr>
              <w:sdtEndPr/>
              <w:sdtContent>
                <w:r w:rsidR="00EE487A">
                  <w:t>The Handyworks Handyman Service LLC</w:t>
                </w:r>
              </w:sdtContent>
            </w:sdt>
          </w:p>
          <w:sdt>
            <w:sdtPr>
              <w:id w:val="1028205623"/>
              <w:placeholder>
                <w:docPart w:val="EBA37D6943214C059398665787E39F66"/>
              </w:placeholder>
            </w:sdtPr>
            <w:sdtEndPr/>
            <w:sdtContent>
              <w:p w:rsidR="00855F61" w:rsidRDefault="00642FA4">
                <w:pPr>
                  <w:pStyle w:val="Address"/>
                  <w:framePr w:hSpace="0" w:wrap="auto" w:vAnchor="margin" w:hAnchor="text" w:xAlign="left" w:yAlign="inline"/>
                </w:pPr>
                <w:r>
                  <w:t>Seattle, WA 98122</w:t>
                </w:r>
              </w:p>
            </w:sdtContent>
          </w:sdt>
          <w:sdt>
            <w:sdtPr>
              <w:id w:val="1028205625"/>
              <w:placeholder>
                <w:docPart w:val="EBA37D6943214C059398665787E39F66"/>
              </w:placeholder>
            </w:sdtPr>
            <w:sdtEndPr/>
            <w:sdtContent>
              <w:p w:rsidR="00855F61" w:rsidRDefault="00EE487A" w:rsidP="00EE487A">
                <w:pPr>
                  <w:pStyle w:val="Address"/>
                  <w:framePr w:hSpace="0" w:wrap="auto" w:vAnchor="margin" w:hAnchor="text" w:xAlign="left" w:yAlign="inline"/>
                </w:pPr>
                <w:r>
                  <w:t>425-351-3469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Authorized by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642FA4">
            <w:pPr>
              <w:pStyle w:val="ExpirationDetailswithRule"/>
            </w:pPr>
            <w:r>
              <w:t>Rick Palmer</w:t>
            </w: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/>
        </w:tc>
        <w:tc>
          <w:tcPr>
            <w:tcW w:w="54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Expires</w:t>
            </w:r>
          </w:p>
        </w:tc>
        <w:tc>
          <w:tcPr>
            <w:tcW w:w="2884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642FA4">
            <w:pPr>
              <w:pStyle w:val="ExpirationDetailswithRule"/>
            </w:pPr>
            <w:r>
              <w:t>12-31-201</w:t>
            </w:r>
            <w:r w:rsidR="00A83035">
              <w:t>8</w:t>
            </w:r>
          </w:p>
        </w:tc>
      </w:tr>
      <w:tr w:rsidR="00855F61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FinePrint"/>
              <w:framePr w:hSpace="0" w:wrap="auto" w:vAnchor="margin" w:hAnchor="text" w:xAlign="left" w:yAlign="inline"/>
            </w:pPr>
          </w:p>
        </w:tc>
        <w:tc>
          <w:tcPr>
            <w:tcW w:w="630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Number</w:t>
            </w:r>
          </w:p>
        </w:tc>
        <w:tc>
          <w:tcPr>
            <w:tcW w:w="279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 w:rsidP="00642FA4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FinePrint"/>
              <w:framePr w:hSpace="0" w:wrap="auto" w:vAnchor="margin" w:hAnchor="text" w:xAlign="left" w:yAlign="inline"/>
            </w:pPr>
            <w:r>
              <w:t xml:space="preserve">Not redeemable for cash. </w:t>
            </w:r>
            <w:r>
              <w:br/>
              <w:t>Redemption value not to exceed $00.00</w:t>
            </w:r>
            <w:r w:rsidR="00642FA4">
              <w:t xml:space="preserve">     </w:t>
            </w:r>
          </w:p>
        </w:tc>
      </w:tr>
      <w:tr w:rsidR="00642FA4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642FA4" w:rsidRDefault="00642FA4">
            <w:pPr>
              <w:pStyle w:val="FinePrint"/>
              <w:framePr w:hSpace="0" w:wrap="auto" w:vAnchor="margin" w:hAnchor="text" w:xAlign="left" w:yAlign="inline"/>
            </w:pPr>
          </w:p>
        </w:tc>
      </w:tr>
    </w:tbl>
    <w:p w:rsidR="00DD4655" w:rsidRDefault="00DD4655">
      <w:r>
        <w:rPr>
          <w:noProof/>
        </w:rPr>
        <mc:AlternateContent>
          <mc:Choice Requires="wps">
            <w:drawing>
              <wp:anchor distT="0" distB="0" distL="114300" distR="114300" simplePos="0" relativeHeight="251654652" behindDoc="1" locked="0" layoutInCell="0" allowOverlap="1">
                <wp:simplePos x="0" y="0"/>
                <wp:positionH relativeFrom="page">
                  <wp:posOffset>1437005</wp:posOffset>
                </wp:positionH>
                <wp:positionV relativeFrom="page">
                  <wp:posOffset>600075</wp:posOffset>
                </wp:positionV>
                <wp:extent cx="5587365" cy="2314575"/>
                <wp:effectExtent l="8255" t="0" r="5080" b="0"/>
                <wp:wrapNone/>
                <wp:docPr id="21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7365" cy="2314575"/>
                        </a:xfrm>
                        <a:prstGeom prst="roundRect">
                          <a:avLst>
                            <a:gd name="adj" fmla="val 10616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3" o:spid="_x0000_s1026" style="position:absolute;margin-left:113.15pt;margin-top:47.25pt;width:439.95pt;height:182.25pt;z-index:-2516618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9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" o:allowincell="f" stroked="f">
                <v:fill opacity="52428f"/>
                <w10:wrap anchorx="page" anchory="page"/>
              </v:roundrect>
            </w:pict>
          </mc:Fallback>
        </mc:AlternateContent>
      </w:r>
      <w:r w:rsidR="00AF3FFC">
        <w:rPr>
          <w:noProof/>
        </w:rPr>
        <w:drawing>
          <wp:anchor distT="0" distB="0" distL="114300" distR="114300" simplePos="0" relativeHeight="251653627" behindDoc="1" locked="0" layoutInCell="0" allowOverlap="1">
            <wp:simplePos x="0" y="0"/>
            <wp:positionH relativeFrom="page">
              <wp:posOffset>1447800</wp:posOffset>
            </wp:positionH>
            <wp:positionV relativeFrom="page">
              <wp:posOffset>457200</wp:posOffset>
            </wp:positionV>
            <wp:extent cx="5886450" cy="2609850"/>
            <wp:effectExtent l="19050" t="0" r="0" b="0"/>
            <wp:wrapNone/>
            <wp:docPr id="250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3114675</wp:posOffset>
                </wp:positionV>
                <wp:extent cx="398145" cy="347345"/>
                <wp:effectExtent l="1270" t="0" r="635" b="0"/>
                <wp:wrapNone/>
                <wp:docPr id="20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85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6" o:spid="_x0000_s1026" type="#_x0000_t202" style="position:absolute;margin-left:58.9pt;margin-top:245.25pt;width:31.35pt;height:27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y3tg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" filled="f" stroked="f">
                <v:textbox>
                  <w:txbxContent>
                    <w:p w:rsidR="00855F61" w:rsidRDefault="00855F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2758440</wp:posOffset>
                </wp:positionV>
                <wp:extent cx="1285240" cy="1008380"/>
                <wp:effectExtent l="3810" t="0" r="0" b="0"/>
                <wp:wrapNone/>
                <wp:docPr id="19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85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27" type="#_x0000_t202" style="position:absolute;margin-left:24.6pt;margin-top:217.2pt;width:101.2pt;height:7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I/ug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" filled="f" stroked="f">
                <v:textbox>
                  <w:txbxContent>
                    <w:p w:rsidR="00855F61" w:rsidRDefault="00855F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3646170</wp:posOffset>
                </wp:positionV>
                <wp:extent cx="398145" cy="347345"/>
                <wp:effectExtent l="1905" t="0" r="0" b="0"/>
                <wp:wrapNone/>
                <wp:docPr id="18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85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28" type="#_x0000_t202" style="position:absolute;margin-left:35.7pt;margin-top:287.1pt;width:31.35pt;height:27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fh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" filled="f" stroked="f">
                <v:textbox>
                  <w:txbxContent>
                    <w:p w:rsidR="00855F61" w:rsidRDefault="00855F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3314065</wp:posOffset>
                </wp:positionV>
                <wp:extent cx="1216025" cy="1057275"/>
                <wp:effectExtent l="2540" t="0" r="635" b="635"/>
                <wp:wrapNone/>
                <wp:docPr id="17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85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29" type="#_x0000_t202" style="position:absolute;margin-left:-1pt;margin-top:260.95pt;width:95.75pt;height:8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/CXug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" filled="f" stroked="f">
                <v:textbox>
                  <w:txbxContent>
                    <w:p w:rsidR="00855F61" w:rsidRDefault="00855F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3289935</wp:posOffset>
                </wp:positionV>
                <wp:extent cx="1285240" cy="1008380"/>
                <wp:effectExtent l="4445" t="3810" r="0" b="0"/>
                <wp:wrapNone/>
                <wp:docPr id="16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85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30" type="#_x0000_t202" style="position:absolute;margin-left:1.4pt;margin-top:259.05pt;width:101.2pt;height:79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74/ugIAAMQ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" filled="f" stroked="f">
                <v:textbox>
                  <w:txbxContent>
                    <w:p w:rsidR="00855F61" w:rsidRDefault="00855F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08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6315710</wp:posOffset>
                </wp:positionV>
                <wp:extent cx="398145" cy="347345"/>
                <wp:effectExtent l="1270" t="635" r="635" b="4445"/>
                <wp:wrapNone/>
                <wp:docPr id="1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85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31" type="#_x0000_t202" style="position:absolute;margin-left:58.9pt;margin-top:497.3pt;width:31.35pt;height:27.35pt;z-index:-251672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sb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" filled="f" stroked="f">
                <v:textbox>
                  <w:txbxContent>
                    <w:p w:rsidR="00855F61" w:rsidRDefault="00855F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64" behindDoc="1" locked="0" layoutInCell="0" allowOverlap="1">
                <wp:simplePos x="0" y="0"/>
                <wp:positionH relativeFrom="page">
                  <wp:posOffset>1437005</wp:posOffset>
                </wp:positionH>
                <wp:positionV relativeFrom="page">
                  <wp:posOffset>7111365</wp:posOffset>
                </wp:positionV>
                <wp:extent cx="5587365" cy="2089785"/>
                <wp:effectExtent l="8255" t="5715" r="5080" b="0"/>
                <wp:wrapNone/>
                <wp:docPr id="14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7365" cy="2089785"/>
                        </a:xfrm>
                        <a:prstGeom prst="roundRect">
                          <a:avLst>
                            <a:gd name="adj" fmla="val 10616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0" o:spid="_x0000_s1026" style="position:absolute;margin-left:113.15pt;margin-top:559.95pt;width:439.95pt;height:164.55pt;z-index:-25167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9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0" behindDoc="1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7544435</wp:posOffset>
                </wp:positionV>
                <wp:extent cx="501015" cy="411480"/>
                <wp:effectExtent l="0" t="635" r="0" b="0"/>
                <wp:wrapNone/>
                <wp:docPr id="12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85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32" type="#_x0000_t202" style="position:absolute;margin-left:52.65pt;margin-top:594.05pt;width:39.45pt;height:32.4pt;z-index:-251669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ww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" filled="f" stroked="f">
                <v:textbox>
                  <w:txbxContent>
                    <w:p w:rsidR="00855F61" w:rsidRDefault="00855F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565785</wp:posOffset>
                </wp:positionV>
                <wp:extent cx="1972310" cy="1742440"/>
                <wp:effectExtent l="0" t="3810" r="635" b="0"/>
                <wp:wrapNone/>
                <wp:docPr id="1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312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33" type="#_x0000_t202" style="position:absolute;margin-left:-3.55pt;margin-top:44.55pt;width:155.3pt;height:13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312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598170</wp:posOffset>
                </wp:positionV>
                <wp:extent cx="2035175" cy="1757680"/>
                <wp:effectExtent l="2540" t="0" r="635" b="0"/>
                <wp:wrapNone/>
                <wp:docPr id="1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311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4" type="#_x0000_t202" style="position:absolute;margin-left:-8.5pt;margin-top:47.1pt;width:160.25pt;height:13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MQvA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311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445135</wp:posOffset>
                </wp:positionV>
                <wp:extent cx="398145" cy="347345"/>
                <wp:effectExtent l="1905" t="0" r="0" b="0"/>
                <wp:wrapNone/>
                <wp:docPr id="9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307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35" type="#_x0000_t202" style="position:absolute;margin-left:35.7pt;margin-top:35.05pt;width:31.35pt;height:2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Matw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307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113030</wp:posOffset>
                </wp:positionV>
                <wp:extent cx="1216025" cy="1057275"/>
                <wp:effectExtent l="2540" t="0" r="635" b="1270"/>
                <wp:wrapNone/>
                <wp:docPr id="8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30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36" type="#_x0000_t202" style="position:absolute;margin-left:-1pt;margin-top:8.9pt;width:95.75pt;height:8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30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88900</wp:posOffset>
                </wp:positionV>
                <wp:extent cx="1285240" cy="1008380"/>
                <wp:effectExtent l="4445" t="3175" r="0" b="0"/>
                <wp:wrapNone/>
                <wp:docPr id="7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305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37" type="#_x0000_t202" style="position:absolute;margin-left:1.4pt;margin-top:7pt;width:101.2pt;height:7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e4ugIAAMQ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305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1142365</wp:posOffset>
                </wp:positionV>
                <wp:extent cx="501015" cy="411480"/>
                <wp:effectExtent l="0" t="0" r="0" b="0"/>
                <wp:wrapNone/>
                <wp:docPr id="6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313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38" type="#_x0000_t202" style="position:absolute;margin-left:52.65pt;margin-top:89.95pt;width:39.45pt;height:3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FXA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313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-418465</wp:posOffset>
                </wp:positionV>
                <wp:extent cx="1216025" cy="1057275"/>
                <wp:effectExtent l="1905" t="635" r="1270" b="0"/>
                <wp:wrapNone/>
                <wp:docPr id="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309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39" type="#_x0000_t202" style="position:absolute;margin-left:22.2pt;margin-top:-32.95pt;width:95.75pt;height:8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Ke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309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-442595</wp:posOffset>
                </wp:positionV>
                <wp:extent cx="1285240" cy="1008380"/>
                <wp:effectExtent l="3810" t="0" r="0" b="0"/>
                <wp:wrapNone/>
                <wp:docPr id="4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308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40" type="#_x0000_t202" style="position:absolute;margin-left:24.6pt;margin-top:-34.85pt;width:101.2pt;height:7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Vduw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308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-86360</wp:posOffset>
                </wp:positionV>
                <wp:extent cx="398145" cy="347345"/>
                <wp:effectExtent l="1270" t="0" r="635" b="0"/>
                <wp:wrapNone/>
                <wp:docPr id="3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310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41" type="#_x0000_t202" style="position:absolute;margin-left:58.9pt;margin-top:-6.8pt;width:31.35pt;height:2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iOB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310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6932">
        <w:rPr>
          <w:noProof/>
        </w:rPr>
        <w:drawing>
          <wp:anchor distT="0" distB="0" distL="114300" distR="114300" simplePos="0" relativeHeight="251652603" behindDoc="1" locked="0" layoutInCell="0" allowOverlap="1">
            <wp:simplePos x="0" y="0"/>
            <wp:positionH relativeFrom="page">
              <wp:posOffset>459105</wp:posOffset>
            </wp:positionH>
            <wp:positionV relativeFrom="page">
              <wp:posOffset>457200</wp:posOffset>
            </wp:positionV>
            <wp:extent cx="6854190" cy="2613660"/>
            <wp:effectExtent l="19050" t="0" r="3810" b="0"/>
            <wp:wrapNone/>
            <wp:docPr id="13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D4655" w:rsidSect="00855F61">
      <w:pgSz w:w="12240" w:h="15840"/>
      <w:pgMar w:top="1440" w:right="864" w:bottom="14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87A"/>
    <w:rsid w:val="000420D0"/>
    <w:rsid w:val="00181FF6"/>
    <w:rsid w:val="00362E32"/>
    <w:rsid w:val="00486932"/>
    <w:rsid w:val="005229E5"/>
    <w:rsid w:val="00642FA4"/>
    <w:rsid w:val="0083583D"/>
    <w:rsid w:val="00855F61"/>
    <w:rsid w:val="00A7120D"/>
    <w:rsid w:val="00A83035"/>
    <w:rsid w:val="00AD3B7C"/>
    <w:rsid w:val="00AF3FFC"/>
    <w:rsid w:val="00D35F30"/>
    <w:rsid w:val="00DD4655"/>
    <w:rsid w:val="00ED641F"/>
    <w:rsid w:val="00EE487A"/>
    <w:rsid w:val="00F5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#fc0">
      <v:fill color="#fc0"/>
      <o:colormru v:ext="edit" colors="#dd3b3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F61"/>
    <w:rPr>
      <w:rFonts w:asciiTheme="minorHAnsi" w:hAnsiTheme="minorHAnsi"/>
      <w:color w:val="404040" w:themeColor="text1" w:themeTint="BF"/>
      <w:sz w:val="18"/>
      <w:szCs w:val="24"/>
    </w:rPr>
  </w:style>
  <w:style w:type="paragraph" w:styleId="Heading1">
    <w:name w:val="heading 1"/>
    <w:basedOn w:val="Normal"/>
    <w:next w:val="Normal"/>
    <w:qFormat/>
    <w:rsid w:val="00855F61"/>
    <w:pPr>
      <w:framePr w:hSpace="187" w:wrap="around" w:vAnchor="text" w:hAnchor="page" w:x="3446" w:y="-196"/>
      <w:outlineLvl w:val="0"/>
    </w:pPr>
    <w:rPr>
      <w:sz w:val="44"/>
      <w:szCs w:val="44"/>
    </w:rPr>
  </w:style>
  <w:style w:type="paragraph" w:styleId="Heading2">
    <w:name w:val="heading 2"/>
    <w:basedOn w:val="Normal"/>
    <w:next w:val="Normal"/>
    <w:qFormat/>
    <w:rsid w:val="00855F61"/>
    <w:pPr>
      <w:framePr w:hSpace="187" w:wrap="around" w:vAnchor="text" w:hAnchor="margin" w:xAlign="right" w:y="1"/>
      <w:outlineLvl w:val="1"/>
    </w:pPr>
    <w:rPr>
      <w:rFonts w:ascii="Century Gothic" w:hAnsi="Century Gothic"/>
      <w:color w:val="DD3B37"/>
      <w:sz w:val="20"/>
      <w:szCs w:val="20"/>
    </w:rPr>
  </w:style>
  <w:style w:type="paragraph" w:styleId="Heading3">
    <w:name w:val="heading 3"/>
    <w:basedOn w:val="Normal"/>
    <w:next w:val="Normal"/>
    <w:qFormat/>
    <w:rsid w:val="00855F61"/>
    <w:pPr>
      <w:framePr w:hSpace="187" w:wrap="around" w:vAnchor="text" w:hAnchor="margin" w:xAlign="right" w:y="1"/>
      <w:outlineLvl w:val="2"/>
    </w:pPr>
    <w:rPr>
      <w:rFonts w:ascii="Century Gothic" w:hAnsi="Century Gothic"/>
      <w:color w:val="DD3B37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55F61"/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855F61"/>
    <w:pPr>
      <w:framePr w:hSpace="187" w:wrap="around" w:vAnchor="text" w:hAnchor="page" w:x="3468" w:y="-196"/>
      <w:contextualSpacing/>
    </w:pPr>
    <w:rPr>
      <w:rFonts w:ascii="Century Gothic" w:hAnsi="Century Gothic"/>
      <w:sz w:val="14"/>
      <w:szCs w:val="16"/>
    </w:rPr>
  </w:style>
  <w:style w:type="paragraph" w:customStyle="1" w:styleId="Recipient">
    <w:name w:val="Recipient"/>
    <w:basedOn w:val="Normal"/>
    <w:qFormat/>
    <w:rsid w:val="00855F61"/>
    <w:pPr>
      <w:framePr w:hSpace="187" w:wrap="around" w:vAnchor="text" w:hAnchor="page" w:x="3446" w:y="-196"/>
      <w:pBdr>
        <w:bottom w:val="single" w:sz="4" w:space="1" w:color="7F7F7F" w:themeColor="text1" w:themeTint="80"/>
      </w:pBdr>
    </w:pPr>
    <w:rPr>
      <w:color w:val="auto"/>
    </w:rPr>
  </w:style>
  <w:style w:type="paragraph" w:customStyle="1" w:styleId="FinePrint">
    <w:name w:val="Fine Print"/>
    <w:basedOn w:val="Normal"/>
    <w:rsid w:val="00855F61"/>
    <w:pPr>
      <w:framePr w:hSpace="187" w:wrap="around" w:vAnchor="text" w:hAnchor="page" w:x="3468" w:y="-196"/>
    </w:pPr>
    <w:rPr>
      <w:rFonts w:ascii="Century Gothic" w:hAnsi="Century Gothic"/>
      <w:sz w:val="12"/>
      <w:szCs w:val="12"/>
    </w:rPr>
  </w:style>
  <w:style w:type="paragraph" w:customStyle="1" w:styleId="GiftDetails">
    <w:name w:val="Gift Details"/>
    <w:basedOn w:val="Recipient"/>
    <w:qFormat/>
    <w:rsid w:val="00855F61"/>
    <w:pPr>
      <w:framePr w:wrap="around"/>
    </w:pPr>
    <w:rPr>
      <w:color w:val="404040" w:themeColor="text1" w:themeTint="BF"/>
    </w:rPr>
  </w:style>
  <w:style w:type="paragraph" w:customStyle="1" w:styleId="ExpirationDetailswithRule">
    <w:name w:val="Expiration Details with Rule"/>
    <w:basedOn w:val="Normal"/>
    <w:qFormat/>
    <w:rsid w:val="00855F61"/>
    <w:pPr>
      <w:pBdr>
        <w:bottom w:val="single" w:sz="4" w:space="1" w:color="7F7F7F" w:themeColor="text1" w:themeTint="80"/>
      </w:pBdr>
    </w:pPr>
    <w:rPr>
      <w:sz w:val="12"/>
    </w:rPr>
  </w:style>
  <w:style w:type="paragraph" w:customStyle="1" w:styleId="ExpirationDetails">
    <w:name w:val="Expiration Details"/>
    <w:basedOn w:val="FinePrint"/>
    <w:qFormat/>
    <w:rsid w:val="00855F61"/>
    <w:pPr>
      <w:framePr w:wrap="around"/>
    </w:pPr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855F61"/>
    <w:rPr>
      <w:color w:val="808080"/>
    </w:rPr>
  </w:style>
  <w:style w:type="paragraph" w:customStyle="1" w:styleId="Text">
    <w:name w:val="Text"/>
    <w:basedOn w:val="Normal"/>
    <w:qFormat/>
    <w:rsid w:val="00855F61"/>
    <w:pPr>
      <w:framePr w:hSpace="187" w:wrap="around" w:vAnchor="text" w:hAnchor="page" w:x="3468" w:y="-19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F61"/>
    <w:rPr>
      <w:rFonts w:asciiTheme="minorHAnsi" w:hAnsiTheme="minorHAnsi"/>
      <w:color w:val="404040" w:themeColor="text1" w:themeTint="BF"/>
      <w:sz w:val="18"/>
      <w:szCs w:val="24"/>
    </w:rPr>
  </w:style>
  <w:style w:type="paragraph" w:styleId="Heading1">
    <w:name w:val="heading 1"/>
    <w:basedOn w:val="Normal"/>
    <w:next w:val="Normal"/>
    <w:qFormat/>
    <w:rsid w:val="00855F61"/>
    <w:pPr>
      <w:framePr w:hSpace="187" w:wrap="around" w:vAnchor="text" w:hAnchor="page" w:x="3446" w:y="-196"/>
      <w:outlineLvl w:val="0"/>
    </w:pPr>
    <w:rPr>
      <w:sz w:val="44"/>
      <w:szCs w:val="44"/>
    </w:rPr>
  </w:style>
  <w:style w:type="paragraph" w:styleId="Heading2">
    <w:name w:val="heading 2"/>
    <w:basedOn w:val="Normal"/>
    <w:next w:val="Normal"/>
    <w:qFormat/>
    <w:rsid w:val="00855F61"/>
    <w:pPr>
      <w:framePr w:hSpace="187" w:wrap="around" w:vAnchor="text" w:hAnchor="margin" w:xAlign="right" w:y="1"/>
      <w:outlineLvl w:val="1"/>
    </w:pPr>
    <w:rPr>
      <w:rFonts w:ascii="Century Gothic" w:hAnsi="Century Gothic"/>
      <w:color w:val="DD3B37"/>
      <w:sz w:val="20"/>
      <w:szCs w:val="20"/>
    </w:rPr>
  </w:style>
  <w:style w:type="paragraph" w:styleId="Heading3">
    <w:name w:val="heading 3"/>
    <w:basedOn w:val="Normal"/>
    <w:next w:val="Normal"/>
    <w:qFormat/>
    <w:rsid w:val="00855F61"/>
    <w:pPr>
      <w:framePr w:hSpace="187" w:wrap="around" w:vAnchor="text" w:hAnchor="margin" w:xAlign="right" w:y="1"/>
      <w:outlineLvl w:val="2"/>
    </w:pPr>
    <w:rPr>
      <w:rFonts w:ascii="Century Gothic" w:hAnsi="Century Gothic"/>
      <w:color w:val="DD3B37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55F61"/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855F61"/>
    <w:pPr>
      <w:framePr w:hSpace="187" w:wrap="around" w:vAnchor="text" w:hAnchor="page" w:x="3468" w:y="-196"/>
      <w:contextualSpacing/>
    </w:pPr>
    <w:rPr>
      <w:rFonts w:ascii="Century Gothic" w:hAnsi="Century Gothic"/>
      <w:sz w:val="14"/>
      <w:szCs w:val="16"/>
    </w:rPr>
  </w:style>
  <w:style w:type="paragraph" w:customStyle="1" w:styleId="Recipient">
    <w:name w:val="Recipient"/>
    <w:basedOn w:val="Normal"/>
    <w:qFormat/>
    <w:rsid w:val="00855F61"/>
    <w:pPr>
      <w:framePr w:hSpace="187" w:wrap="around" w:vAnchor="text" w:hAnchor="page" w:x="3446" w:y="-196"/>
      <w:pBdr>
        <w:bottom w:val="single" w:sz="4" w:space="1" w:color="7F7F7F" w:themeColor="text1" w:themeTint="80"/>
      </w:pBdr>
    </w:pPr>
    <w:rPr>
      <w:color w:val="auto"/>
    </w:rPr>
  </w:style>
  <w:style w:type="paragraph" w:customStyle="1" w:styleId="FinePrint">
    <w:name w:val="Fine Print"/>
    <w:basedOn w:val="Normal"/>
    <w:rsid w:val="00855F61"/>
    <w:pPr>
      <w:framePr w:hSpace="187" w:wrap="around" w:vAnchor="text" w:hAnchor="page" w:x="3468" w:y="-196"/>
    </w:pPr>
    <w:rPr>
      <w:rFonts w:ascii="Century Gothic" w:hAnsi="Century Gothic"/>
      <w:sz w:val="12"/>
      <w:szCs w:val="12"/>
    </w:rPr>
  </w:style>
  <w:style w:type="paragraph" w:customStyle="1" w:styleId="GiftDetails">
    <w:name w:val="Gift Details"/>
    <w:basedOn w:val="Recipient"/>
    <w:qFormat/>
    <w:rsid w:val="00855F61"/>
    <w:pPr>
      <w:framePr w:wrap="around"/>
    </w:pPr>
    <w:rPr>
      <w:color w:val="404040" w:themeColor="text1" w:themeTint="BF"/>
    </w:rPr>
  </w:style>
  <w:style w:type="paragraph" w:customStyle="1" w:styleId="ExpirationDetailswithRule">
    <w:name w:val="Expiration Details with Rule"/>
    <w:basedOn w:val="Normal"/>
    <w:qFormat/>
    <w:rsid w:val="00855F61"/>
    <w:pPr>
      <w:pBdr>
        <w:bottom w:val="single" w:sz="4" w:space="1" w:color="7F7F7F" w:themeColor="text1" w:themeTint="80"/>
      </w:pBdr>
    </w:pPr>
    <w:rPr>
      <w:sz w:val="12"/>
    </w:rPr>
  </w:style>
  <w:style w:type="paragraph" w:customStyle="1" w:styleId="ExpirationDetails">
    <w:name w:val="Expiration Details"/>
    <w:basedOn w:val="FinePrint"/>
    <w:qFormat/>
    <w:rsid w:val="00855F61"/>
    <w:pPr>
      <w:framePr w:wrap="around"/>
    </w:pPr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855F61"/>
    <w:rPr>
      <w:color w:val="808080"/>
    </w:rPr>
  </w:style>
  <w:style w:type="paragraph" w:customStyle="1" w:styleId="Text">
    <w:name w:val="Text"/>
    <w:basedOn w:val="Normal"/>
    <w:qFormat/>
    <w:rsid w:val="00855F61"/>
    <w:pPr>
      <w:framePr w:hSpace="187" w:wrap="around" w:vAnchor="text" w:hAnchor="page" w:x="3468" w:y="-19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k\AppData\Roaming\Microsoft\Templates\Holiday%20gift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1ABD2FE8A0C441FA838E6399FE57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700DA-A8FA-4450-937F-157AE07E1FEF}"/>
      </w:docPartPr>
      <w:docPartBody>
        <w:p w:rsidR="00D56438" w:rsidRDefault="00253A84">
          <w:pPr>
            <w:pStyle w:val="71ABD2FE8A0C441FA838E6399FE576F3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EBA37D6943214C059398665787E39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A236B-E3BC-4ADC-A3BF-6BA4D1F55BA0}"/>
      </w:docPartPr>
      <w:docPartBody>
        <w:p w:rsidR="00D56438" w:rsidRDefault="00253A84">
          <w:pPr>
            <w:pStyle w:val="EBA37D6943214C059398665787E39F66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53A84"/>
    <w:rsid w:val="00240D22"/>
    <w:rsid w:val="00253A84"/>
    <w:rsid w:val="00357625"/>
    <w:rsid w:val="009036AD"/>
    <w:rsid w:val="00D5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4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6438"/>
    <w:rPr>
      <w:color w:val="808080"/>
    </w:rPr>
  </w:style>
  <w:style w:type="paragraph" w:customStyle="1" w:styleId="71ABD2FE8A0C441FA838E6399FE576F3">
    <w:name w:val="71ABD2FE8A0C441FA838E6399FE576F3"/>
    <w:rsid w:val="00D56438"/>
  </w:style>
  <w:style w:type="paragraph" w:customStyle="1" w:styleId="EBA37D6943214C059398665787E39F66">
    <w:name w:val="EBA37D6943214C059398665787E39F66"/>
    <w:rsid w:val="00D56438"/>
  </w:style>
  <w:style w:type="paragraph" w:customStyle="1" w:styleId="D8CC42D517C14ED7ACD5BFA73B7A7BC6">
    <w:name w:val="D8CC42D517C14ED7ACD5BFA73B7A7BC6"/>
    <w:rsid w:val="00D56438"/>
  </w:style>
  <w:style w:type="paragraph" w:customStyle="1" w:styleId="2F2C07A2E90742D686CCAF5B193A14C0">
    <w:name w:val="2F2C07A2E90742D686CCAF5B193A14C0"/>
    <w:rsid w:val="00D56438"/>
  </w:style>
  <w:style w:type="paragraph" w:customStyle="1" w:styleId="E0DAEDD1E50E422C88B02A6361BA4F0F">
    <w:name w:val="E0DAEDD1E50E422C88B02A6361BA4F0F"/>
    <w:rsid w:val="00D56438"/>
  </w:style>
  <w:style w:type="paragraph" w:customStyle="1" w:styleId="DCA4CFAD4D604AB48A2B83C551C2E255">
    <w:name w:val="DCA4CFAD4D604AB48A2B83C551C2E255"/>
    <w:rsid w:val="00D56438"/>
  </w:style>
  <w:style w:type="paragraph" w:customStyle="1" w:styleId="DE1808D94D1E460D866AC0E588641A93">
    <w:name w:val="DE1808D94D1E460D866AC0E588641A93"/>
    <w:rsid w:val="00D5643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D8774-B0EC-4E9B-99AC-D017EDE73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 gift certificate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</dc:creator>
  <cp:lastModifiedBy>Rick</cp:lastModifiedBy>
  <cp:revision>2</cp:revision>
  <cp:lastPrinted>2017-11-09T23:16:00Z</cp:lastPrinted>
  <dcterms:created xsi:type="dcterms:W3CDTF">2017-11-09T23:29:00Z</dcterms:created>
  <dcterms:modified xsi:type="dcterms:W3CDTF">2017-11-09T23:29:00Z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TC102432231033</vt:lpwstr>
  </property>
</Properties>
</file>